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70" w:rsidRDefault="00AE0E7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AE0E70" w:rsidRDefault="00AE0E70" w:rsidP="007535DA">
      <w:pPr>
        <w:pStyle w:val="ListParagraph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«Мониторинг свободных мест в оздоровительных лагерях». (рис.1)</w:t>
      </w:r>
    </w:p>
    <w:p w:rsidR="00AE0E70" w:rsidRDefault="00AE0E70" w:rsidP="00931CF0">
      <w:pPr>
        <w:pStyle w:val="ListParagraph"/>
        <w:jc w:val="both"/>
        <w:rPr>
          <w:rFonts w:ascii="PT Astra Serif" w:hAnsi="PT Astra Serif"/>
          <w:sz w:val="28"/>
          <w:szCs w:val="32"/>
        </w:rPr>
      </w:pPr>
    </w:p>
    <w:p w:rsidR="00AE0E70" w:rsidRDefault="00AE0E70" w:rsidP="007535DA">
      <w:pPr>
        <w:pStyle w:val="ListParagraph"/>
        <w:jc w:val="both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520.5pt;height:294pt;visibility:visible">
            <v:imagedata r:id="rId5" o:title=""/>
          </v:shape>
        </w:pict>
      </w:r>
    </w:p>
    <w:p w:rsidR="00AE0E70" w:rsidRDefault="00AE0E70" w:rsidP="007535DA">
      <w:pPr>
        <w:pStyle w:val="ListParagraph"/>
        <w:jc w:val="both"/>
        <w:rPr>
          <w:rFonts w:ascii="PT Astra Serif" w:hAnsi="PT Astra Serif"/>
          <w:sz w:val="28"/>
          <w:szCs w:val="32"/>
        </w:rPr>
      </w:pPr>
    </w:p>
    <w:p w:rsidR="00AE0E70" w:rsidRPr="004F5E76" w:rsidRDefault="00AE0E70" w:rsidP="004F5E76">
      <w:pPr>
        <w:pStyle w:val="ListParagraph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лагерей, их смен, количеством мест и заявлений на текущий момент. (рис.2)</w:t>
      </w:r>
    </w:p>
    <w:p w:rsidR="00AE0E70" w:rsidRPr="00C30ED8" w:rsidRDefault="00AE0E70" w:rsidP="004F5E76">
      <w:pPr>
        <w:jc w:val="right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4" o:spid="_x0000_i1026" type="#_x0000_t75" style="width:509.25pt;height:251.25pt;visibility:visible">
            <v:imagedata r:id="rId6" o:title="" cropbottom="4914f"/>
          </v:shape>
        </w:pict>
      </w:r>
    </w:p>
    <w:p w:rsidR="00AE0E70" w:rsidRDefault="00AE0E70" w:rsidP="00A74366">
      <w:pPr>
        <w:pStyle w:val="ListParagraph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AE0E70" w:rsidRDefault="00AE0E70" w:rsidP="004131E6">
      <w:pPr>
        <w:pStyle w:val="ListParagraph"/>
        <w:jc w:val="bot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AE0E70" w:rsidRPr="00517796" w:rsidRDefault="00AE0E70" w:rsidP="004131E6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5" o:spid="_x0000_i1027" type="#_x0000_t75" style="width:495.75pt;height:297pt;visibility:visible">
            <v:imagedata r:id="rId7" o:title="" cropbottom="8690f"/>
          </v:shape>
        </w:pict>
      </w:r>
    </w:p>
    <w:p w:rsidR="00AE0E70" w:rsidRDefault="00AE0E70" w:rsidP="00517796">
      <w:pPr>
        <w:pStyle w:val="ListParagraph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AE0E70" w:rsidRDefault="00AE0E70" w:rsidP="00517796">
      <w:pPr>
        <w:pStyle w:val="ListParagraph"/>
        <w:jc w:val="both"/>
        <w:rPr>
          <w:rFonts w:ascii="PT Astra Serif" w:hAnsi="PT Astra Serif"/>
          <w:sz w:val="28"/>
          <w:szCs w:val="32"/>
        </w:rPr>
      </w:pPr>
    </w:p>
    <w:p w:rsidR="00AE0E70" w:rsidRPr="000B215D" w:rsidRDefault="00AE0E70" w:rsidP="000B215D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7" o:spid="_x0000_i1028" type="#_x0000_t75" style="width:479.25pt;height:200.25pt;visibility:visible">
            <v:imagedata r:id="rId8" o:title="" cropbottom="24404f"/>
          </v:shape>
        </w:pict>
      </w: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4131E6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AE0E70" w:rsidRDefault="00AE0E70" w:rsidP="000B215D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9" o:spid="_x0000_i1029" type="#_x0000_t75" style="width:429pt;height:297.75pt;visibility:visible">
            <v:imagedata r:id="rId9" o:title="" cropbottom="3438f"/>
          </v:shape>
        </w:pict>
      </w:r>
    </w:p>
    <w:p w:rsidR="00AE0E70" w:rsidRDefault="00AE0E70" w:rsidP="000B215D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AE0E70" w:rsidRDefault="00AE0E70" w:rsidP="004131E6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1" o:spid="_x0000_i1030" type="#_x0000_t75" style="width:414pt;height:200.25pt;visibility:visible">
            <v:imagedata r:id="rId10" o:title="" cropbottom="12254f"/>
          </v:shape>
        </w:pict>
      </w:r>
    </w:p>
    <w:p w:rsidR="00AE0E70" w:rsidRDefault="00AE0E70" w:rsidP="000B215D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AE0E70" w:rsidRDefault="00AE0E70" w:rsidP="000B215D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2" o:spid="_x0000_i1031" type="#_x0000_t75" style="width:504.75pt;height:209.25pt;visibility:visible">
            <v:imagedata r:id="rId11" o:title="" cropbottom="22175f"/>
          </v:shape>
        </w:pict>
      </w:r>
    </w:p>
    <w:p w:rsidR="00AE0E70" w:rsidRDefault="00AE0E70" w:rsidP="000B215D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AE0E70" w:rsidRDefault="00AE0E70" w:rsidP="00B0371F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6" o:spid="_x0000_i1032" type="#_x0000_t75" style="width:419.25pt;height:176.25pt;visibility:visible">
            <v:imagedata r:id="rId12" o:title="" cropbottom="8086f"/>
          </v:shape>
        </w:pict>
      </w:r>
    </w:p>
    <w:p w:rsidR="00AE0E70" w:rsidRDefault="00AE0E70" w:rsidP="00B0371F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AE0E70" w:rsidRDefault="00AE0E70" w:rsidP="00B0371F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4" o:spid="_x0000_i1033" type="#_x0000_t75" style="width:390.75pt;height:198pt;visibility:visible">
            <v:imagedata r:id="rId13" o:title="" cropbottom="6423f"/>
          </v:shape>
        </w:pict>
      </w:r>
    </w:p>
    <w:p w:rsidR="00AE0E70" w:rsidRDefault="00AE0E70" w:rsidP="00B0371F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B0371F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AE0E70" w:rsidRDefault="00AE0E70" w:rsidP="00DA4C05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5" o:spid="_x0000_i1034" type="#_x0000_t75" style="width:374.25pt;height:302.25pt;visibility:visible">
            <v:imagedata r:id="rId14" o:title=""/>
          </v:shape>
        </w:pict>
      </w: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AE0E70" w:rsidRDefault="00AE0E70" w:rsidP="006D3F0C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7" o:spid="_x0000_i1035" type="#_x0000_t75" style="width:441pt;height:174.75pt;visibility:visible">
            <v:imagedata r:id="rId15" o:title="" cropbottom="17587f"/>
          </v:shape>
        </w:pict>
      </w:r>
    </w:p>
    <w:p w:rsidR="00AE0E70" w:rsidRDefault="00AE0E70" w:rsidP="00753CF5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753CF5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AE0E70" w:rsidRDefault="00AE0E70" w:rsidP="00753CF5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5" o:spid="_x0000_i1036" type="#_x0000_t75" style="width:429.75pt;height:169.5pt;visibility:visible">
            <v:imagedata r:id="rId16" o:title="" cropbottom="13233f"/>
          </v:shape>
        </w:pict>
      </w:r>
    </w:p>
    <w:p w:rsidR="00AE0E70" w:rsidRDefault="00AE0E70" w:rsidP="00753CF5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753CF5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AE0E70" w:rsidRPr="009E75C7" w:rsidRDefault="00AE0E70" w:rsidP="0053099E">
      <w:pPr>
        <w:jc w:val="center"/>
        <w:rPr>
          <w:rFonts w:ascii="PT Astra Serif" w:hAnsi="PT Astra Serif"/>
          <w:sz w:val="28"/>
          <w:szCs w:val="32"/>
        </w:rPr>
      </w:pPr>
      <w:r w:rsidRPr="00423EA4">
        <w:rPr>
          <w:noProof/>
          <w:lang w:eastAsia="ru-RU"/>
        </w:rPr>
        <w:pict>
          <v:shape id="Рисунок 20" o:spid="_x0000_i1037" type="#_x0000_t75" style="width:418.5pt;height:225.75pt;visibility:visible">
            <v:imagedata r:id="rId17" o:title="" cropbottom="12039f"/>
          </v:shape>
        </w:pict>
      </w:r>
    </w:p>
    <w:p w:rsidR="00AE0E70" w:rsidRDefault="00AE0E70" w:rsidP="00942272">
      <w:pPr>
        <w:rPr>
          <w:rFonts w:ascii="PT Astra Serif" w:hAnsi="PT Astra Serif"/>
          <w:sz w:val="28"/>
          <w:szCs w:val="32"/>
        </w:rPr>
      </w:pPr>
    </w:p>
    <w:p w:rsidR="00AE0E70" w:rsidRPr="00942272" w:rsidRDefault="00AE0E70" w:rsidP="00942272">
      <w:pPr>
        <w:rPr>
          <w:rFonts w:ascii="PT Astra Serif" w:hAnsi="PT Astra Serif"/>
          <w:sz w:val="28"/>
          <w:szCs w:val="32"/>
        </w:rPr>
      </w:pPr>
    </w:p>
    <w:p w:rsidR="00AE0E70" w:rsidRDefault="00AE0E70" w:rsidP="000D1CF2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0D1CF2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12.</w:t>
      </w:r>
    </w:p>
    <w:p w:rsidR="00AE0E70" w:rsidRDefault="00AE0E70" w:rsidP="000D1CF2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1" o:spid="_x0000_i1038" type="#_x0000_t75" style="width:389.25pt;height:218.25pt;visibility:visible">
            <v:imagedata r:id="rId18" o:title="" cropbottom="8151f"/>
          </v:shape>
        </w:pict>
      </w:r>
    </w:p>
    <w:p w:rsidR="00AE0E70" w:rsidRDefault="00AE0E70" w:rsidP="000D1CF2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AE0E70" w:rsidRDefault="00AE0E70" w:rsidP="00004F18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2" o:spid="_x0000_i1039" type="#_x0000_t75" style="width:412.5pt;height:177pt;visibility:visible">
            <v:imagedata r:id="rId19" o:title="" cropbottom="13404f"/>
          </v:shape>
        </w:pict>
      </w: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AE0E70" w:rsidRPr="0053099E" w:rsidRDefault="00AE0E70" w:rsidP="0053099E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3" o:spid="_x0000_i1040" type="#_x0000_t75" style="width:432.75pt;height:231pt;visibility:visible">
            <v:imagedata r:id="rId20" o:title="" cropbottom="11055f"/>
          </v:shape>
        </w:pict>
      </w:r>
    </w:p>
    <w:p w:rsidR="00AE0E70" w:rsidRDefault="00AE0E70" w:rsidP="005740A9">
      <w:pPr>
        <w:rPr>
          <w:rFonts w:ascii="PT Astra Serif" w:hAnsi="PT Astra Serif"/>
          <w:sz w:val="28"/>
          <w:szCs w:val="32"/>
        </w:rPr>
      </w:pPr>
    </w:p>
    <w:p w:rsidR="00AE0E70" w:rsidRPr="005740A9" w:rsidRDefault="00AE0E70" w:rsidP="005740A9">
      <w:pPr>
        <w:rPr>
          <w:rFonts w:ascii="PT Astra Serif" w:hAnsi="PT Astra Serif"/>
          <w:sz w:val="28"/>
          <w:szCs w:val="32"/>
        </w:rPr>
      </w:pP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AE0E70" w:rsidRDefault="00AE0E70" w:rsidP="00004F18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4" o:spid="_x0000_i1041" type="#_x0000_t75" style="width:282.75pt;height:235.5pt;visibility:visible">
            <v:imagedata r:id="rId21" o:title=""/>
          </v:shape>
        </w:pict>
      </w:r>
    </w:p>
    <w:p w:rsidR="00AE0E70" w:rsidRDefault="00AE0E70" w:rsidP="00004F18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AE0E70" w:rsidRDefault="00AE0E70" w:rsidP="005D746D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27" o:spid="_x0000_i1042" type="#_x0000_t75" style="width:343.5pt;height:171pt;visibility:visible">
            <v:imagedata r:id="rId22" o:title="" cropbottom="7146f"/>
          </v:shape>
        </w:pict>
      </w:r>
    </w:p>
    <w:p w:rsidR="00AE0E70" w:rsidRDefault="00AE0E70" w:rsidP="005D746D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 Выберите подразделение по месту жительства, в которое необходимо сдать документы</w:t>
      </w:r>
      <w:r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AE0E70" w:rsidRDefault="00AE0E70" w:rsidP="00420D08">
      <w:pPr>
        <w:pStyle w:val="ListParagraph"/>
        <w:jc w:val="center"/>
        <w:rPr>
          <w:rFonts w:ascii="PT Astra Serif" w:hAnsi="PT Astra Serif"/>
          <w:sz w:val="28"/>
          <w:szCs w:val="32"/>
        </w:rPr>
      </w:pPr>
      <w:r w:rsidRPr="00EC01C7">
        <w:rPr>
          <w:rFonts w:ascii="PT Astra Serif" w:hAnsi="PT Astra Serif"/>
          <w:noProof/>
          <w:sz w:val="28"/>
          <w:szCs w:val="32"/>
          <w:lang w:eastAsia="ru-RU"/>
        </w:rPr>
        <w:pict>
          <v:shape id="Рисунок 1" o:spid="_x0000_i1043" type="#_x0000_t75" style="width:324.75pt;height:243pt;visibility:visible">
            <v:imagedata r:id="rId23" o:title=""/>
          </v:shape>
        </w:pict>
      </w:r>
    </w:p>
    <w:p w:rsidR="00AE0E70" w:rsidRDefault="00AE0E70" w:rsidP="00420D08">
      <w:pPr>
        <w:pStyle w:val="ListParagraph"/>
        <w:jc w:val="center"/>
        <w:rPr>
          <w:rFonts w:ascii="PT Astra Serif" w:hAnsi="PT Astra Serif"/>
          <w:sz w:val="28"/>
          <w:szCs w:val="32"/>
        </w:rPr>
      </w:pPr>
    </w:p>
    <w:p w:rsidR="00AE0E70" w:rsidRDefault="00AE0E70" w:rsidP="00420D08">
      <w:pPr>
        <w:pStyle w:val="ListParagrap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AE0E70" w:rsidRPr="00C00524" w:rsidRDefault="00AE0E70" w:rsidP="00420D08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Pr="007976BC" w:rsidRDefault="00AE0E70" w:rsidP="00420D08">
      <w:pPr>
        <w:pStyle w:val="ListParagraph"/>
        <w:rPr>
          <w:rFonts w:ascii="PT Astra Serif" w:hAnsi="PT Astra Serif"/>
          <w:sz w:val="28"/>
          <w:szCs w:val="32"/>
        </w:rPr>
      </w:pPr>
    </w:p>
    <w:p w:rsidR="00AE0E70" w:rsidRPr="007976BC" w:rsidRDefault="00AE0E70" w:rsidP="00420D08">
      <w:pPr>
        <w:pStyle w:val="ListParagraph"/>
        <w:rPr>
          <w:rFonts w:ascii="PT Astra Serif" w:hAnsi="PT Astra Serif"/>
          <w:b/>
          <w:color w:val="000000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/>
          <w:sz w:val="24"/>
          <w:szCs w:val="32"/>
          <w:u w:val="single"/>
          <w:lang w:val="en-US"/>
        </w:rPr>
        <w:t>ru</w:t>
      </w:r>
      <w:r w:rsidRPr="007976BC">
        <w:rPr>
          <w:rFonts w:ascii="PT Astra Serif" w:hAnsi="PT Astra Serif"/>
          <w:b/>
          <w:color w:val="000000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AE0E70" w:rsidRDefault="00AE0E70" w:rsidP="00420D08">
      <w:pPr>
        <w:pStyle w:val="ListParagraph"/>
        <w:rPr>
          <w:rFonts w:ascii="PT Astra Serif" w:hAnsi="PT Astra Serif"/>
          <w:b/>
          <w:color w:val="000000"/>
          <w:sz w:val="28"/>
          <w:szCs w:val="32"/>
          <w:u w:val="single"/>
        </w:rPr>
      </w:pPr>
    </w:p>
    <w:p w:rsidR="00AE0E70" w:rsidRDefault="00AE0E70" w:rsidP="00472E84">
      <w:pPr>
        <w:pStyle w:val="ListParagraph"/>
        <w:jc w:val="center"/>
        <w:rPr>
          <w:rFonts w:ascii="PT Astra Serif" w:hAnsi="PT Astra Serif"/>
          <w:b/>
          <w:color w:val="000000"/>
          <w:sz w:val="28"/>
          <w:szCs w:val="32"/>
          <w:u w:val="single"/>
        </w:rPr>
      </w:pPr>
      <w:r w:rsidRPr="00EC01C7">
        <w:rPr>
          <w:rFonts w:ascii="PT Astra Serif" w:hAnsi="PT Astra Serif"/>
          <w:b/>
          <w:noProof/>
          <w:color w:val="000000"/>
          <w:sz w:val="28"/>
          <w:szCs w:val="32"/>
          <w:u w:val="single"/>
          <w:lang w:eastAsia="ru-RU"/>
        </w:rPr>
        <w:pict>
          <v:shape id="Рисунок 29" o:spid="_x0000_i1044" type="#_x0000_t75" style="width:384pt;height:217.5pt;visibility:visible">
            <v:imagedata r:id="rId24" o:title=""/>
          </v:shape>
        </w:pict>
      </w:r>
    </w:p>
    <w:p w:rsidR="00AE0E70" w:rsidRDefault="00AE0E70" w:rsidP="00472E84">
      <w:pPr>
        <w:pStyle w:val="ListParagraph"/>
        <w:jc w:val="center"/>
        <w:rPr>
          <w:rFonts w:ascii="PT Astra Serif" w:hAnsi="PT Astra Serif"/>
          <w:color w:val="000000"/>
          <w:sz w:val="28"/>
          <w:szCs w:val="32"/>
        </w:rPr>
      </w:pPr>
    </w:p>
    <w:p w:rsidR="00AE0E70" w:rsidRPr="007976BC" w:rsidRDefault="00AE0E70" w:rsidP="00472E84">
      <w:pPr>
        <w:pStyle w:val="ListParagraph"/>
        <w:jc w:val="center"/>
        <w:rPr>
          <w:rFonts w:ascii="PT Astra Serif" w:hAnsi="PT Astra Serif"/>
          <w:color w:val="000000"/>
          <w:sz w:val="24"/>
          <w:szCs w:val="32"/>
        </w:rPr>
      </w:pPr>
      <w:r w:rsidRPr="007976BC">
        <w:rPr>
          <w:rFonts w:ascii="PT Astra Serif" w:hAnsi="PT Astra Serif"/>
          <w:color w:val="000000"/>
          <w:sz w:val="24"/>
          <w:szCs w:val="32"/>
        </w:rPr>
        <w:t>Выберите вкладку «Регистрация заявл</w:t>
      </w:r>
      <w:r>
        <w:rPr>
          <w:rFonts w:ascii="PT Astra Serif" w:hAnsi="PT Astra Serif"/>
          <w:color w:val="000000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/>
          <w:sz w:val="24"/>
          <w:szCs w:val="32"/>
        </w:rPr>
        <w:t>лагеря с Госуслуг» и пройдите те же шаги, что указаны выше.</w:t>
      </w:r>
    </w:p>
    <w:p w:rsidR="00AE0E70" w:rsidRDefault="00AE0E70" w:rsidP="00472E84">
      <w:pPr>
        <w:pStyle w:val="ListParagraph"/>
        <w:jc w:val="center"/>
        <w:rPr>
          <w:rFonts w:ascii="PT Astra Serif" w:hAnsi="PT Astra Serif"/>
          <w:b/>
          <w:color w:val="000000"/>
          <w:sz w:val="28"/>
          <w:szCs w:val="32"/>
          <w:u w:val="single"/>
        </w:rPr>
      </w:pPr>
    </w:p>
    <w:p w:rsidR="00AE0E70" w:rsidRDefault="00AE0E70" w:rsidP="00472E84">
      <w:pPr>
        <w:pStyle w:val="ListParagraph"/>
        <w:jc w:val="center"/>
        <w:rPr>
          <w:rFonts w:ascii="PT Astra Serif" w:hAnsi="PT Astra Serif"/>
          <w:b/>
          <w:color w:val="000000"/>
          <w:sz w:val="28"/>
          <w:szCs w:val="32"/>
          <w:u w:val="single"/>
        </w:rPr>
      </w:pPr>
      <w:r w:rsidRPr="00EC01C7">
        <w:rPr>
          <w:rFonts w:ascii="PT Astra Serif" w:hAnsi="PT Astra Serif"/>
          <w:b/>
          <w:noProof/>
          <w:color w:val="000000"/>
          <w:sz w:val="28"/>
          <w:szCs w:val="32"/>
          <w:u w:val="single"/>
          <w:lang w:eastAsia="ru-RU"/>
        </w:rPr>
        <w:pict>
          <v:shape id="Рисунок 30" o:spid="_x0000_i1045" type="#_x0000_t75" style="width:467.25pt;height:291.75pt;visibility:visible">
            <v:imagedata r:id="rId25" o:title=""/>
          </v:shape>
        </w:pict>
      </w:r>
    </w:p>
    <w:p w:rsidR="00AE0E70" w:rsidRDefault="00AE0E70" w:rsidP="00472E84">
      <w:pPr>
        <w:pStyle w:val="ListParagraph"/>
        <w:jc w:val="center"/>
        <w:rPr>
          <w:rFonts w:ascii="PT Astra Serif" w:hAnsi="PT Astra Serif"/>
          <w:b/>
          <w:color w:val="000000"/>
          <w:sz w:val="28"/>
          <w:szCs w:val="32"/>
          <w:u w:val="single"/>
        </w:rPr>
      </w:pPr>
      <w:bookmarkStart w:id="0" w:name="_GoBack"/>
      <w:bookmarkEnd w:id="0"/>
    </w:p>
    <w:sectPr w:rsidR="00AE0E70" w:rsidSect="004E3B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5DA"/>
    <w:rsid w:val="00004F18"/>
    <w:rsid w:val="0008734F"/>
    <w:rsid w:val="000B215D"/>
    <w:rsid w:val="000D1CF2"/>
    <w:rsid w:val="00143622"/>
    <w:rsid w:val="00215D6B"/>
    <w:rsid w:val="004131E6"/>
    <w:rsid w:val="00420D08"/>
    <w:rsid w:val="00423EA4"/>
    <w:rsid w:val="00472E84"/>
    <w:rsid w:val="004E3B58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64783"/>
    <w:rsid w:val="009E75C7"/>
    <w:rsid w:val="00A74366"/>
    <w:rsid w:val="00AE0E70"/>
    <w:rsid w:val="00AF772F"/>
    <w:rsid w:val="00B0371F"/>
    <w:rsid w:val="00C00524"/>
    <w:rsid w:val="00C30ED8"/>
    <w:rsid w:val="00DA4C05"/>
    <w:rsid w:val="00E4551B"/>
    <w:rsid w:val="00EC01C7"/>
    <w:rsid w:val="00EF0224"/>
    <w:rsid w:val="00F0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8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535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8</Pages>
  <Words>237</Words>
  <Characters>1357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VikVik</dc:creator>
  <cp:keywords/>
  <dc:description/>
  <cp:lastModifiedBy>user</cp:lastModifiedBy>
  <cp:revision>8</cp:revision>
  <dcterms:created xsi:type="dcterms:W3CDTF">2024-04-08T10:14:00Z</dcterms:created>
  <dcterms:modified xsi:type="dcterms:W3CDTF">2024-04-14T12:23:00Z</dcterms:modified>
</cp:coreProperties>
</file>